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BBA" w:rsidRDefault="00ED238F" w:rsidP="00D214A1">
      <w:pPr>
        <w:ind w:left="-1134" w:right="-613" w:firstLine="1134"/>
      </w:pPr>
      <w:r w:rsidRPr="00ED238F">
        <w:rPr>
          <w:noProof/>
          <w:lang w:eastAsia="de-DE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page">
              <wp:posOffset>-80238</wp:posOffset>
            </wp:positionH>
            <wp:positionV relativeFrom="page">
              <wp:align>top</wp:align>
            </wp:positionV>
            <wp:extent cx="7643495" cy="3152775"/>
            <wp:effectExtent l="0" t="0" r="0" b="9525"/>
            <wp:wrapNone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349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BBA" w:rsidRDefault="00793BBA" w:rsidP="00D214A1">
      <w:pPr>
        <w:ind w:left="-1134" w:right="-613" w:firstLine="1134"/>
      </w:pPr>
    </w:p>
    <w:p w:rsidR="00793BBA" w:rsidRDefault="00793BBA" w:rsidP="00D214A1">
      <w:pPr>
        <w:ind w:left="-1134" w:right="-613" w:firstLine="1134"/>
      </w:pPr>
    </w:p>
    <w:p w:rsidR="00793BBA" w:rsidRDefault="00793BBA" w:rsidP="00D214A1">
      <w:pPr>
        <w:ind w:left="-1134" w:right="-613" w:firstLine="1134"/>
      </w:pPr>
    </w:p>
    <w:p w:rsidR="00793BBA" w:rsidRDefault="00793BBA" w:rsidP="00D214A1">
      <w:pPr>
        <w:ind w:left="-1134" w:right="-613" w:firstLine="1134"/>
      </w:pPr>
    </w:p>
    <w:p w:rsidR="00F06811" w:rsidRDefault="00F06811" w:rsidP="00D214A1">
      <w:pPr>
        <w:ind w:left="-1134" w:right="-613" w:firstLine="1134"/>
      </w:pPr>
    </w:p>
    <w:p w:rsidR="00F06811" w:rsidRDefault="00686ECA" w:rsidP="00D214A1">
      <w:pPr>
        <w:ind w:left="-1134" w:right="-613" w:firstLine="1134"/>
      </w:pPr>
      <w:r w:rsidRPr="008F360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F917114" wp14:editId="79ABCBBA">
                <wp:simplePos x="0" y="0"/>
                <wp:positionH relativeFrom="page">
                  <wp:align>left</wp:align>
                </wp:positionH>
                <wp:positionV relativeFrom="paragraph">
                  <wp:posOffset>358140</wp:posOffset>
                </wp:positionV>
                <wp:extent cx="7546340" cy="695325"/>
                <wp:effectExtent l="0" t="0" r="0" b="0"/>
                <wp:wrapNone/>
                <wp:docPr id="18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695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86ECA" w:rsidRPr="00C278F9" w:rsidRDefault="00686ECA" w:rsidP="000772D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C278F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Wir suchen für den Standort Göppingen einen engagierten</w:t>
                            </w:r>
                          </w:p>
                          <w:p w:rsidR="008F360E" w:rsidRPr="00B364A1" w:rsidRDefault="00A47ADD" w:rsidP="000772D7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Werkstudent</w:t>
                            </w:r>
                            <w:r w:rsidR="00686EC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 (m/w) - </w:t>
                            </w:r>
                            <w:r w:rsidR="00C847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Qualitäts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>management</w:t>
                            </w:r>
                            <w:r w:rsidR="00C847D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17114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left:0;text-align:left;margin-left:0;margin-top:28.2pt;width:594.2pt;height:54.75pt;z-index:251595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" filled="f" stroked="f">
                <v:textbox>
                  <w:txbxContent>
                    <w:p w:rsidR="00686ECA" w:rsidRPr="00C278F9" w:rsidRDefault="00686ECA" w:rsidP="000772D7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4"/>
                          <w:szCs w:val="34"/>
                        </w:rPr>
                      </w:pPr>
                      <w:r w:rsidRPr="00C278F9">
                        <w:rPr>
                          <w:rFonts w:ascii="Arial" w:hAnsi="Arial" w:cs="Arial"/>
                          <w:b/>
                          <w:color w:val="FFFFFF" w:themeColor="background1"/>
                          <w:sz w:val="34"/>
                          <w:szCs w:val="34"/>
                        </w:rPr>
                        <w:t>Wir suchen für den Standort Göppingen einen engagierten</w:t>
                      </w:r>
                    </w:p>
                    <w:p w:rsidR="008F360E" w:rsidRPr="00B364A1" w:rsidRDefault="00A47ADD" w:rsidP="000772D7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Werkstudent</w:t>
                      </w:r>
                      <w:r w:rsidR="00686ECA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en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 (m/w) - </w:t>
                      </w:r>
                      <w:r w:rsidR="00C847D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Qualitäts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>management</w:t>
                      </w:r>
                      <w:r w:rsidR="00C847D2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238F" w:rsidRPr="008F360E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6DE0189" wp14:editId="7DEDC367">
                <wp:simplePos x="0" y="0"/>
                <wp:positionH relativeFrom="column">
                  <wp:posOffset>-904875</wp:posOffset>
                </wp:positionH>
                <wp:positionV relativeFrom="paragraph">
                  <wp:posOffset>205741</wp:posOffset>
                </wp:positionV>
                <wp:extent cx="7705725" cy="971550"/>
                <wp:effectExtent l="0" t="0" r="9525" b="0"/>
                <wp:wrapNone/>
                <wp:docPr id="17" name="Rechtec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5725" cy="9715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  <a:alpha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lIns="61489" tIns="30745" rIns="61489" bIns="30745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973F3" id="Rechteck 16" o:spid="_x0000_s1026" style="position:absolute;margin-left:-71.25pt;margin-top:16.2pt;width:606.75pt;height:76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" fillcolor="#0f243e [1615]" stroked="f">
                <v:fill opacity="55769f"/>
                <v:textbox inset="1.70803mm,.85403mm,1.70803mm,.85403mm"/>
              </v:rect>
            </w:pict>
          </mc:Fallback>
        </mc:AlternateContent>
      </w:r>
    </w:p>
    <w:p w:rsidR="00386954" w:rsidRDefault="00386954" w:rsidP="00D214A1">
      <w:pPr>
        <w:ind w:left="-1134" w:right="-613" w:firstLine="1134"/>
      </w:pPr>
    </w:p>
    <w:p w:rsidR="00386954" w:rsidRDefault="00386954" w:rsidP="00D214A1">
      <w:pPr>
        <w:ind w:left="-1134" w:right="-613" w:firstLine="1134"/>
      </w:pPr>
    </w:p>
    <w:p w:rsidR="00386954" w:rsidRDefault="00386954" w:rsidP="00D214A1">
      <w:pPr>
        <w:ind w:left="-1134" w:right="-613" w:firstLine="1134"/>
      </w:pPr>
    </w:p>
    <w:p w:rsidR="00ED238F" w:rsidRPr="00ED238F" w:rsidRDefault="00ED238F" w:rsidP="00ED238F">
      <w:pPr>
        <w:ind w:left="-993" w:right="-897"/>
        <w:jc w:val="both"/>
        <w:rPr>
          <w:sz w:val="22"/>
        </w:rPr>
      </w:pPr>
      <w:r w:rsidRPr="00ED238F">
        <w:rPr>
          <w:sz w:val="22"/>
        </w:rPr>
        <w:t>Die Saxonia Textile Parts GmbH ist spezialisiert auf die Herstellung von Lochnadeln, Platinen und komplexen Baugruppen für Wirk- und Raschelmaschinen. Unsere langjährigen Entwicklungspartnerschaften mit dem internationalen Textilmaschinenbau b</w:t>
      </w:r>
      <w:bookmarkStart w:id="0" w:name="_GoBack"/>
      <w:bookmarkEnd w:id="0"/>
      <w:r w:rsidRPr="00ED238F">
        <w:rPr>
          <w:sz w:val="22"/>
        </w:rPr>
        <w:t xml:space="preserve">asieren auf unserer überzeugenden Innovationskraft, unserem speziellen Know-how und der jahrzehntelangen Erfahrung. Das Unternehmen gehört zur KERN-LIEBERS Firmengruppe, ein global aufgestelltes Zulieferunternehmen der Automobil-, Textil- und Konsumgüterindustrie mit weltweit ca. </w:t>
      </w:r>
      <w:r>
        <w:rPr>
          <w:sz w:val="22"/>
        </w:rPr>
        <w:t>7</w:t>
      </w:r>
      <w:r w:rsidRPr="00ED238F">
        <w:rPr>
          <w:sz w:val="22"/>
        </w:rPr>
        <w:t>.</w:t>
      </w:r>
      <w:r w:rsidR="00A47ADD">
        <w:rPr>
          <w:sz w:val="22"/>
        </w:rPr>
        <w:t>6</w:t>
      </w:r>
      <w:r w:rsidRPr="00ED238F">
        <w:rPr>
          <w:sz w:val="22"/>
        </w:rPr>
        <w:t>00 Beschäftigten</w:t>
      </w:r>
      <w:r w:rsidR="001434B5">
        <w:rPr>
          <w:sz w:val="22"/>
        </w:rPr>
        <w:t>.</w:t>
      </w:r>
    </w:p>
    <w:tbl>
      <w:tblPr>
        <w:tblStyle w:val="Tabellenraster"/>
        <w:tblW w:w="11199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3"/>
        <w:gridCol w:w="3733"/>
        <w:gridCol w:w="3733"/>
      </w:tblGrid>
      <w:tr w:rsidR="008A2807" w:rsidRPr="006D5D54" w:rsidTr="005E3C7C">
        <w:trPr>
          <w:trHeight w:val="783"/>
        </w:trPr>
        <w:tc>
          <w:tcPr>
            <w:tcW w:w="3733" w:type="dxa"/>
          </w:tcPr>
          <w:p w:rsidR="000772D7" w:rsidRDefault="000772D7" w:rsidP="00E75C23">
            <w:pPr>
              <w:pStyle w:val="StandardWeb"/>
              <w:spacing w:before="0" w:beforeAutospacing="0" w:after="0" w:afterAutospacing="0"/>
              <w:ind w:right="-57"/>
              <w:rPr>
                <w:rFonts w:ascii="Arial" w:hAnsi="Arial" w:cs="Arial"/>
                <w:b/>
                <w:kern w:val="14"/>
                <w:sz w:val="32"/>
                <w:szCs w:val="22"/>
              </w:rPr>
            </w:pPr>
            <w:r w:rsidRPr="00E03A78">
              <w:rPr>
                <w:rFonts w:ascii="Arial" w:hAnsi="Arial" w:cs="Arial"/>
                <w:b/>
                <w:kern w:val="14"/>
                <w:sz w:val="32"/>
                <w:szCs w:val="22"/>
              </w:rPr>
              <w:t>Ihre Aufgaben</w:t>
            </w:r>
          </w:p>
          <w:p w:rsidR="00E75C23" w:rsidRPr="00A75734" w:rsidRDefault="00E75C23" w:rsidP="00E75C23">
            <w:pPr>
              <w:pStyle w:val="StandardWeb"/>
              <w:spacing w:before="0" w:beforeAutospacing="0" w:after="0" w:afterAutospacing="0"/>
              <w:ind w:right="-57"/>
              <w:rPr>
                <w:rFonts w:ascii="Arial" w:hAnsi="Arial" w:cs="Arial"/>
                <w:kern w:val="14"/>
                <w:szCs w:val="22"/>
              </w:rPr>
            </w:pPr>
          </w:p>
          <w:p w:rsidR="00D1792F" w:rsidRPr="00C847D2" w:rsidRDefault="00A47ADD" w:rsidP="00C847D2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Durchführung von Untersuchungen zu Formveränderungen</w:t>
            </w:r>
          </w:p>
          <w:p w:rsidR="00D1792F" w:rsidRDefault="00A47ADD" w:rsidP="00C847D2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Durchführung von Klima</w:t>
            </w:r>
            <w:r w:rsidR="0075693A">
              <w:rPr>
                <w:rFonts w:ascii="Arial" w:hAnsi="Arial" w:cs="Arial"/>
                <w:sz w:val="22"/>
              </w:rPr>
              <w:t>versuchen</w:t>
            </w:r>
          </w:p>
          <w:p w:rsidR="00D1792F" w:rsidRDefault="00A47ADD" w:rsidP="00C847D2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Unterstützung bei der Erfassung, Analyse und Auswertung </w:t>
            </w:r>
            <w:r w:rsidR="008D681C">
              <w:rPr>
                <w:rFonts w:ascii="Arial" w:hAnsi="Arial" w:cs="Arial"/>
                <w:sz w:val="22"/>
              </w:rPr>
              <w:t xml:space="preserve">von </w:t>
            </w:r>
            <w:r w:rsidR="007E253E" w:rsidRPr="00C847D2">
              <w:rPr>
                <w:rFonts w:ascii="Arial" w:hAnsi="Arial" w:cs="Arial"/>
                <w:sz w:val="22"/>
              </w:rPr>
              <w:t>Qualitätsdaten</w:t>
            </w:r>
          </w:p>
          <w:p w:rsidR="008D681C" w:rsidRPr="007C1C97" w:rsidRDefault="00A47ADD" w:rsidP="00A47ADD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kern w:val="14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Unterstützung bei administrativen Aufgaben</w:t>
            </w:r>
          </w:p>
        </w:tc>
        <w:tc>
          <w:tcPr>
            <w:tcW w:w="3733" w:type="dxa"/>
          </w:tcPr>
          <w:p w:rsidR="000772D7" w:rsidRDefault="000772D7" w:rsidP="00E75C23">
            <w:pPr>
              <w:spacing w:after="0" w:line="240" w:lineRule="auto"/>
              <w:ind w:right="-57"/>
              <w:rPr>
                <w:b/>
                <w:sz w:val="32"/>
              </w:rPr>
            </w:pPr>
            <w:r w:rsidRPr="00E03A78">
              <w:rPr>
                <w:b/>
                <w:sz w:val="32"/>
              </w:rPr>
              <w:t>Ihr Profil</w:t>
            </w:r>
          </w:p>
          <w:p w:rsidR="00E75C23" w:rsidRPr="00A75734" w:rsidRDefault="00E75C23" w:rsidP="00E75C23">
            <w:pPr>
              <w:spacing w:after="0" w:line="240" w:lineRule="auto"/>
              <w:ind w:right="-57"/>
            </w:pPr>
          </w:p>
          <w:p w:rsidR="00A47ADD" w:rsidRPr="00A47ADD" w:rsidRDefault="00D22747" w:rsidP="00A47ADD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 w:rsidRPr="00D55471">
              <w:rPr>
                <w:rFonts w:ascii="Arial" w:hAnsi="Arial" w:cs="Arial"/>
                <w:sz w:val="22"/>
              </w:rPr>
              <w:t>Student/in</w:t>
            </w:r>
            <w:r w:rsidR="00D55471">
              <w:rPr>
                <w:rFonts w:ascii="Arial" w:hAnsi="Arial" w:cs="Arial"/>
                <w:sz w:val="22"/>
              </w:rPr>
              <w:t xml:space="preserve"> </w:t>
            </w:r>
            <w:r w:rsidRPr="00D55471">
              <w:rPr>
                <w:rFonts w:ascii="Arial" w:hAnsi="Arial" w:cs="Arial"/>
                <w:sz w:val="22"/>
              </w:rPr>
              <w:t xml:space="preserve">im Bereich </w:t>
            </w:r>
            <w:r w:rsidR="0075693A">
              <w:rPr>
                <w:rFonts w:ascii="Arial" w:hAnsi="Arial" w:cs="Arial"/>
                <w:sz w:val="22"/>
              </w:rPr>
              <w:t>Technik</w:t>
            </w:r>
            <w:r w:rsidRPr="00D55471">
              <w:rPr>
                <w:rFonts w:ascii="Arial" w:hAnsi="Arial" w:cs="Arial"/>
                <w:sz w:val="22"/>
              </w:rPr>
              <w:t xml:space="preserve"> oder eine</w:t>
            </w:r>
            <w:r w:rsidR="00D55471">
              <w:rPr>
                <w:rFonts w:ascii="Arial" w:hAnsi="Arial" w:cs="Arial"/>
                <w:sz w:val="22"/>
              </w:rPr>
              <w:t>r</w:t>
            </w:r>
            <w:r w:rsidRPr="00D55471">
              <w:rPr>
                <w:rFonts w:ascii="Arial" w:hAnsi="Arial" w:cs="Arial"/>
                <w:sz w:val="22"/>
              </w:rPr>
              <w:t xml:space="preserve"> vergleichbaren </w:t>
            </w:r>
            <w:r w:rsidR="00A47ADD" w:rsidRPr="00A47ADD">
              <w:rPr>
                <w:rFonts w:ascii="Arial" w:hAnsi="Arial" w:cs="Arial"/>
                <w:sz w:val="22"/>
              </w:rPr>
              <w:t xml:space="preserve">Studienrichtung </w:t>
            </w:r>
          </w:p>
          <w:p w:rsidR="0075693A" w:rsidRDefault="00A47ADD" w:rsidP="00D92270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 w:rsidRPr="0075693A">
              <w:rPr>
                <w:rFonts w:ascii="Arial" w:hAnsi="Arial" w:cs="Arial"/>
                <w:sz w:val="22"/>
              </w:rPr>
              <w:t xml:space="preserve">Sicherer Umgang mit den MS Office-Programmen </w:t>
            </w:r>
          </w:p>
          <w:p w:rsidR="00A47ADD" w:rsidRPr="0075693A" w:rsidRDefault="00A47ADD" w:rsidP="00D92270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 w:rsidRPr="0075693A">
              <w:rPr>
                <w:rFonts w:ascii="Arial" w:hAnsi="Arial" w:cs="Arial"/>
                <w:sz w:val="22"/>
              </w:rPr>
              <w:t>Gute Deutsch- und Englischkenntnisse in Wort und Schrift</w:t>
            </w:r>
          </w:p>
          <w:p w:rsidR="00A47ADD" w:rsidRPr="002219BA" w:rsidRDefault="00A47ADD" w:rsidP="00D55471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1"/>
                <w:szCs w:val="21"/>
              </w:rPr>
            </w:pPr>
            <w:r w:rsidRPr="00A47ADD">
              <w:rPr>
                <w:rFonts w:ascii="Arial" w:hAnsi="Arial" w:cs="Arial"/>
                <w:sz w:val="22"/>
              </w:rPr>
              <w:t>Hohe Einsatzbereitschaft, Eigeninitiative und Kommunikationsfähigkeit</w:t>
            </w:r>
          </w:p>
        </w:tc>
        <w:tc>
          <w:tcPr>
            <w:tcW w:w="3733" w:type="dxa"/>
          </w:tcPr>
          <w:p w:rsidR="00E03A78" w:rsidRDefault="000772D7" w:rsidP="00E75C23">
            <w:pPr>
              <w:pStyle w:val="StandardWeb"/>
              <w:spacing w:before="0" w:beforeAutospacing="0" w:after="0" w:afterAutospacing="0"/>
              <w:ind w:right="-57"/>
              <w:rPr>
                <w:rFonts w:ascii="Arial" w:hAnsi="Arial" w:cs="Arial"/>
                <w:b/>
                <w:kern w:val="14"/>
                <w:sz w:val="32"/>
                <w:szCs w:val="22"/>
              </w:rPr>
            </w:pPr>
            <w:r w:rsidRPr="00E03A78">
              <w:rPr>
                <w:rFonts w:ascii="Arial" w:hAnsi="Arial" w:cs="Arial"/>
                <w:b/>
                <w:kern w:val="14"/>
                <w:sz w:val="32"/>
                <w:szCs w:val="22"/>
              </w:rPr>
              <w:t>Wir b</w:t>
            </w:r>
            <w:r w:rsidR="00E03A78">
              <w:rPr>
                <w:rFonts w:ascii="Arial" w:hAnsi="Arial" w:cs="Arial"/>
                <w:b/>
                <w:kern w:val="14"/>
                <w:sz w:val="32"/>
                <w:szCs w:val="22"/>
              </w:rPr>
              <w:t>ieten</w:t>
            </w:r>
          </w:p>
          <w:p w:rsidR="00E75C23" w:rsidRPr="00A75734" w:rsidRDefault="00E75C23" w:rsidP="00E75C23">
            <w:pPr>
              <w:pStyle w:val="StandardWeb"/>
              <w:spacing w:before="0" w:beforeAutospacing="0" w:after="0" w:afterAutospacing="0"/>
              <w:ind w:right="-57"/>
              <w:rPr>
                <w:rFonts w:ascii="Arial" w:hAnsi="Arial" w:cs="Arial"/>
                <w:kern w:val="14"/>
                <w:szCs w:val="22"/>
              </w:rPr>
            </w:pPr>
          </w:p>
          <w:p w:rsidR="00511AD4" w:rsidRPr="005E3C7C" w:rsidRDefault="00631335" w:rsidP="005E3C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A</w:t>
            </w:r>
            <w:r w:rsidR="00532510" w:rsidRPr="005E3C7C">
              <w:rPr>
                <w:rFonts w:ascii="Arial" w:hAnsi="Arial" w:cs="Arial"/>
                <w:sz w:val="22"/>
              </w:rPr>
              <w:t>bwechslungsreiche Tätigkeiten</w:t>
            </w:r>
          </w:p>
          <w:p w:rsidR="004929E7" w:rsidRDefault="00631335" w:rsidP="005E3C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</w:t>
            </w:r>
            <w:r w:rsidR="00532510" w:rsidRPr="005E3C7C">
              <w:rPr>
                <w:rFonts w:ascii="Arial" w:hAnsi="Arial" w:cs="Arial"/>
                <w:sz w:val="22"/>
              </w:rPr>
              <w:t>ine markt</w:t>
            </w:r>
            <w:r w:rsidR="00D22747">
              <w:rPr>
                <w:rFonts w:ascii="Arial" w:hAnsi="Arial" w:cs="Arial"/>
                <w:sz w:val="22"/>
              </w:rPr>
              <w:t>gerechte Vergütung</w:t>
            </w:r>
          </w:p>
          <w:p w:rsidR="00511AD4" w:rsidRPr="005E3C7C" w:rsidRDefault="004929E7" w:rsidP="005E3C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Flexible Arbeitszeiten</w:t>
            </w:r>
            <w:r w:rsidR="00D22747">
              <w:rPr>
                <w:rFonts w:ascii="Arial" w:hAnsi="Arial" w:cs="Arial"/>
                <w:sz w:val="22"/>
              </w:rPr>
              <w:t xml:space="preserve"> </w:t>
            </w:r>
            <w:r w:rsidR="00532510" w:rsidRPr="005E3C7C">
              <w:rPr>
                <w:rFonts w:ascii="Arial" w:hAnsi="Arial" w:cs="Arial"/>
                <w:sz w:val="22"/>
              </w:rPr>
              <w:t xml:space="preserve"> </w:t>
            </w:r>
          </w:p>
          <w:p w:rsidR="00511AD4" w:rsidRPr="005E3C7C" w:rsidRDefault="00631335" w:rsidP="005E3C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E</w:t>
            </w:r>
            <w:r w:rsidR="00532510" w:rsidRPr="005E3C7C">
              <w:rPr>
                <w:rFonts w:ascii="Arial" w:hAnsi="Arial" w:cs="Arial"/>
                <w:sz w:val="22"/>
              </w:rPr>
              <w:t>in dynamisches Umfeld</w:t>
            </w:r>
          </w:p>
          <w:p w:rsidR="000772D7" w:rsidRPr="00E03A78" w:rsidRDefault="00631335" w:rsidP="005E3C7C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57" w:right="-57" w:hanging="35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</w:rPr>
              <w:t>E</w:t>
            </w:r>
            <w:r w:rsidR="00532510" w:rsidRPr="005E3C7C">
              <w:rPr>
                <w:rFonts w:ascii="Arial" w:hAnsi="Arial" w:cs="Arial"/>
                <w:sz w:val="22"/>
              </w:rPr>
              <w:t xml:space="preserve">in von Wertschätzung geprägtes Arbeitsklima </w:t>
            </w:r>
            <w:r w:rsidR="000772D7" w:rsidRPr="00F86867">
              <w:rPr>
                <w:rFonts w:ascii="Arial" w:hAnsi="Arial" w:cs="Arial"/>
                <w:b/>
                <w:kern w:val="14"/>
                <w:sz w:val="36"/>
                <w:szCs w:val="22"/>
              </w:rPr>
              <w:t xml:space="preserve"> </w:t>
            </w:r>
          </w:p>
        </w:tc>
      </w:tr>
    </w:tbl>
    <w:p w:rsidR="000772D7" w:rsidRPr="00E27158" w:rsidRDefault="000772D7" w:rsidP="004059B9">
      <w:pPr>
        <w:spacing w:after="0"/>
        <w:ind w:left="-993" w:right="-896"/>
        <w:jc w:val="both"/>
        <w:rPr>
          <w:sz w:val="20"/>
          <w:szCs w:val="20"/>
        </w:rPr>
      </w:pPr>
    </w:p>
    <w:p w:rsidR="004059B9" w:rsidRDefault="004059B9" w:rsidP="004059B9">
      <w:pPr>
        <w:spacing w:after="0"/>
        <w:ind w:left="-993" w:right="-896"/>
        <w:jc w:val="both"/>
        <w:rPr>
          <w:sz w:val="22"/>
        </w:rPr>
      </w:pPr>
      <w:r>
        <w:rPr>
          <w:rFonts w:cs="Arial"/>
          <w:b/>
          <w:kern w:val="14"/>
          <w:sz w:val="22"/>
          <w:szCs w:val="14"/>
        </w:rPr>
        <w:t>I</w:t>
      </w:r>
      <w:r w:rsidRPr="004E00B5">
        <w:rPr>
          <w:rFonts w:cs="Arial"/>
          <w:b/>
          <w:kern w:val="14"/>
          <w:sz w:val="22"/>
          <w:szCs w:val="14"/>
        </w:rPr>
        <w:t>nteressiert?</w:t>
      </w:r>
      <w:r w:rsidRPr="00E23EC1">
        <w:rPr>
          <w:rFonts w:cs="Arial"/>
          <w:kern w:val="14"/>
          <w:sz w:val="22"/>
          <w:szCs w:val="14"/>
        </w:rPr>
        <w:t xml:space="preserve"> </w:t>
      </w:r>
      <w:r w:rsidRPr="00FA0BF7">
        <w:rPr>
          <w:rFonts w:cs="Arial"/>
          <w:b/>
          <w:kern w:val="14"/>
          <w:sz w:val="22"/>
          <w:szCs w:val="14"/>
        </w:rPr>
        <w:t>Dann senden Sie bitte Ihre aussagefähigen Unterlagen</w:t>
      </w:r>
      <w:r w:rsidR="00D22747">
        <w:rPr>
          <w:rFonts w:cs="Arial"/>
          <w:b/>
          <w:kern w:val="14"/>
          <w:sz w:val="22"/>
          <w:szCs w:val="14"/>
        </w:rPr>
        <w:t xml:space="preserve"> unter Angabe </w:t>
      </w:r>
      <w:r w:rsidR="00D22747" w:rsidRPr="00FA0BF7">
        <w:rPr>
          <w:rFonts w:cs="Arial"/>
          <w:b/>
          <w:kern w:val="14"/>
          <w:sz w:val="22"/>
          <w:szCs w:val="14"/>
        </w:rPr>
        <w:t>Ihres frühesten Eintrittstermins</w:t>
      </w:r>
      <w:r w:rsidR="00D22747">
        <w:rPr>
          <w:rFonts w:cs="Arial"/>
          <w:b/>
          <w:kern w:val="14"/>
          <w:sz w:val="22"/>
          <w:szCs w:val="14"/>
        </w:rPr>
        <w:t xml:space="preserve"> und </w:t>
      </w:r>
      <w:r w:rsidR="001434B5">
        <w:rPr>
          <w:rFonts w:cs="Arial"/>
          <w:b/>
          <w:kern w:val="14"/>
          <w:sz w:val="22"/>
          <w:szCs w:val="14"/>
        </w:rPr>
        <w:t>der</w:t>
      </w:r>
      <w:r w:rsidR="00D22747">
        <w:rPr>
          <w:rFonts w:cs="Arial"/>
          <w:b/>
          <w:kern w:val="14"/>
          <w:sz w:val="22"/>
          <w:szCs w:val="14"/>
        </w:rPr>
        <w:t xml:space="preserve"> </w:t>
      </w:r>
      <w:r w:rsidR="00C43A5D">
        <w:rPr>
          <w:rFonts w:cs="Arial"/>
          <w:b/>
          <w:kern w:val="14"/>
          <w:sz w:val="22"/>
          <w:szCs w:val="14"/>
        </w:rPr>
        <w:t xml:space="preserve">Anzahl </w:t>
      </w:r>
      <w:r w:rsidR="001434B5">
        <w:rPr>
          <w:rFonts w:cs="Arial"/>
          <w:b/>
          <w:kern w:val="14"/>
          <w:sz w:val="22"/>
          <w:szCs w:val="14"/>
        </w:rPr>
        <w:t>Ihrer</w:t>
      </w:r>
      <w:r w:rsidR="00C43A5D">
        <w:rPr>
          <w:rFonts w:cs="Arial"/>
          <w:b/>
          <w:kern w:val="14"/>
          <w:sz w:val="22"/>
          <w:szCs w:val="14"/>
        </w:rPr>
        <w:t xml:space="preserve"> möglichen </w:t>
      </w:r>
      <w:r w:rsidR="00D22747">
        <w:rPr>
          <w:rFonts w:cs="Arial"/>
          <w:b/>
          <w:kern w:val="14"/>
          <w:sz w:val="22"/>
          <w:szCs w:val="14"/>
        </w:rPr>
        <w:t xml:space="preserve">Wochenstunden </w:t>
      </w:r>
      <w:r w:rsidRPr="00FA0BF7">
        <w:rPr>
          <w:rFonts w:cs="Arial"/>
          <w:b/>
          <w:kern w:val="14"/>
          <w:sz w:val="22"/>
          <w:szCs w:val="14"/>
        </w:rPr>
        <w:t>- vorzugsweise per E-Mail - an:</w:t>
      </w:r>
    </w:p>
    <w:p w:rsidR="004059B9" w:rsidRPr="00E27158" w:rsidRDefault="004059B9" w:rsidP="004059B9">
      <w:pPr>
        <w:spacing w:after="0"/>
        <w:ind w:left="-993" w:right="-896"/>
        <w:jc w:val="both"/>
        <w:rPr>
          <w:sz w:val="20"/>
          <w:szCs w:val="20"/>
        </w:rPr>
      </w:pPr>
    </w:p>
    <w:p w:rsidR="004059B9" w:rsidRDefault="004059B9" w:rsidP="004059B9">
      <w:pPr>
        <w:spacing w:after="0"/>
        <w:ind w:left="-993" w:right="-896"/>
        <w:jc w:val="both"/>
        <w:rPr>
          <w:sz w:val="22"/>
        </w:rPr>
      </w:pPr>
      <w:r>
        <w:rPr>
          <w:rFonts w:cs="Arial"/>
          <w:b/>
          <w:kern w:val="14"/>
          <w:sz w:val="22"/>
        </w:rPr>
        <w:t>Saxonia Textile Parts GmbH</w:t>
      </w:r>
      <w:r>
        <w:rPr>
          <w:rFonts w:cs="Arial"/>
          <w:b/>
          <w:kern w:val="14"/>
          <w:sz w:val="22"/>
        </w:rPr>
        <w:tab/>
      </w:r>
      <w:r>
        <w:rPr>
          <w:rFonts w:cs="Arial"/>
          <w:b/>
          <w:kern w:val="14"/>
          <w:sz w:val="22"/>
        </w:rPr>
        <w:tab/>
      </w:r>
      <w:r>
        <w:rPr>
          <w:rFonts w:cs="Arial"/>
          <w:b/>
          <w:kern w:val="14"/>
          <w:sz w:val="22"/>
        </w:rPr>
        <w:tab/>
      </w:r>
      <w:r w:rsidRPr="00F06811">
        <w:rPr>
          <w:rFonts w:cs="Arial"/>
          <w:kern w:val="14"/>
          <w:sz w:val="22"/>
        </w:rPr>
        <w:t>Fon</w:t>
      </w:r>
      <w:r w:rsidR="00E27158">
        <w:rPr>
          <w:rFonts w:cs="Arial"/>
          <w:kern w:val="14"/>
          <w:sz w:val="22"/>
        </w:rPr>
        <w:t>:</w:t>
      </w:r>
      <w:r w:rsidRPr="00F06811">
        <w:rPr>
          <w:rFonts w:cs="Arial"/>
          <w:color w:val="434343"/>
          <w:kern w:val="14"/>
          <w:sz w:val="22"/>
        </w:rPr>
        <w:tab/>
      </w:r>
      <w:r>
        <w:rPr>
          <w:rFonts w:cs="Arial"/>
          <w:color w:val="000000"/>
          <w:kern w:val="14"/>
          <w:sz w:val="22"/>
        </w:rPr>
        <w:t>+49 (0) 7161.614-223</w:t>
      </w:r>
    </w:p>
    <w:p w:rsidR="004059B9" w:rsidRDefault="004059B9" w:rsidP="004059B9">
      <w:pPr>
        <w:spacing w:after="0"/>
        <w:ind w:left="-993" w:right="-896"/>
        <w:jc w:val="both"/>
        <w:rPr>
          <w:rFonts w:cs="Arial"/>
          <w:spacing w:val="-4"/>
          <w:kern w:val="14"/>
          <w:sz w:val="22"/>
        </w:rPr>
      </w:pPr>
      <w:proofErr w:type="spellStart"/>
      <w:r>
        <w:rPr>
          <w:rFonts w:cs="Arial"/>
          <w:kern w:val="14"/>
          <w:sz w:val="22"/>
        </w:rPr>
        <w:t>Holzheimer</w:t>
      </w:r>
      <w:proofErr w:type="spellEnd"/>
      <w:r>
        <w:rPr>
          <w:rFonts w:cs="Arial"/>
          <w:kern w:val="14"/>
          <w:sz w:val="22"/>
        </w:rPr>
        <w:t xml:space="preserve"> Straße 4</w:t>
      </w:r>
      <w:r>
        <w:rPr>
          <w:rFonts w:cs="Arial"/>
          <w:kern w:val="14"/>
          <w:sz w:val="22"/>
        </w:rPr>
        <w:tab/>
      </w:r>
      <w:r>
        <w:rPr>
          <w:rFonts w:cs="Arial"/>
          <w:kern w:val="14"/>
          <w:sz w:val="22"/>
        </w:rPr>
        <w:tab/>
      </w:r>
      <w:r>
        <w:rPr>
          <w:rFonts w:cs="Arial"/>
          <w:kern w:val="14"/>
          <w:sz w:val="22"/>
        </w:rPr>
        <w:tab/>
      </w:r>
      <w:r>
        <w:rPr>
          <w:rFonts w:cs="Arial"/>
          <w:kern w:val="14"/>
          <w:sz w:val="22"/>
        </w:rPr>
        <w:tab/>
      </w:r>
      <w:r w:rsidR="00E27158">
        <w:rPr>
          <w:rFonts w:cs="Arial"/>
          <w:kern w:val="14"/>
          <w:sz w:val="22"/>
        </w:rPr>
        <w:t xml:space="preserve">E-Mail: </w:t>
      </w:r>
      <w:hyperlink r:id="rId7" w:history="1">
        <w:r w:rsidRPr="008D0CA1">
          <w:rPr>
            <w:rStyle w:val="Hyperlink"/>
            <w:rFonts w:cs="Arial"/>
            <w:kern w:val="14"/>
            <w:sz w:val="22"/>
          </w:rPr>
          <w:t>personalabteilung</w:t>
        </w:r>
        <w:r w:rsidRPr="008D0CA1">
          <w:rPr>
            <w:rStyle w:val="Hyperlink"/>
            <w:rFonts w:cs="Arial"/>
            <w:spacing w:val="-4"/>
            <w:kern w:val="14"/>
            <w:sz w:val="22"/>
          </w:rPr>
          <w:t>@saxonia-textile.de</w:t>
        </w:r>
      </w:hyperlink>
    </w:p>
    <w:p w:rsidR="006B53E2" w:rsidRDefault="001B7D0B" w:rsidP="004059B9">
      <w:pPr>
        <w:spacing w:after="0"/>
        <w:ind w:left="-993" w:right="-896"/>
        <w:jc w:val="both"/>
      </w:pPr>
      <w:r w:rsidRPr="00E23EC1">
        <w:rPr>
          <w:noProof/>
          <w:lang w:eastAsia="de-DE"/>
        </w:rPr>
        <w:drawing>
          <wp:anchor distT="0" distB="0" distL="114300" distR="114300" simplePos="0" relativeHeight="251743232" behindDoc="1" locked="0" layoutInCell="1" allowOverlap="1" wp14:anchorId="79FDEDAB" wp14:editId="1D93B6DA">
            <wp:simplePos x="0" y="0"/>
            <wp:positionH relativeFrom="margin">
              <wp:posOffset>-724535</wp:posOffset>
            </wp:positionH>
            <wp:positionV relativeFrom="paragraph">
              <wp:posOffset>893651</wp:posOffset>
            </wp:positionV>
            <wp:extent cx="7106285" cy="107950"/>
            <wp:effectExtent l="0" t="0" r="0" b="6350"/>
            <wp:wrapTight wrapText="bothSides">
              <wp:wrapPolygon edited="0">
                <wp:start x="0" y="0"/>
                <wp:lineTo x="0" y="19059"/>
                <wp:lineTo x="21540" y="19059"/>
                <wp:lineTo x="21540" y="0"/>
                <wp:lineTo x="0" y="0"/>
              </wp:wrapPolygon>
            </wp:wrapTight>
            <wp:docPr id="6" name="Bild 3" descr="far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3" descr="farben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28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E0A">
        <w:rPr>
          <w:rFonts w:cs="Arial"/>
          <w:noProof/>
          <w:color w:val="000000"/>
          <w:spacing w:val="-4"/>
          <w:kern w:val="14"/>
          <w:sz w:val="22"/>
          <w:lang w:eastAsia="de-DE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4312920</wp:posOffset>
            </wp:positionH>
            <wp:positionV relativeFrom="page">
              <wp:posOffset>8206311</wp:posOffset>
            </wp:positionV>
            <wp:extent cx="2066925" cy="628650"/>
            <wp:effectExtent l="0" t="0" r="9525" b="0"/>
            <wp:wrapNone/>
            <wp:docPr id="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9B9">
        <w:rPr>
          <w:rFonts w:cs="Arial"/>
          <w:spacing w:val="-4"/>
          <w:kern w:val="14"/>
          <w:sz w:val="22"/>
        </w:rPr>
        <w:t>73037 Göppingen</w:t>
      </w:r>
      <w:r w:rsidR="00386954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745280" behindDoc="1" locked="0" layoutInCell="1" allowOverlap="1" wp14:anchorId="1AE61402" wp14:editId="079A5DE8">
                <wp:simplePos x="0" y="0"/>
                <wp:positionH relativeFrom="column">
                  <wp:posOffset>-657225</wp:posOffset>
                </wp:positionH>
                <wp:positionV relativeFrom="paragraph">
                  <wp:posOffset>320040</wp:posOffset>
                </wp:positionV>
                <wp:extent cx="3886200" cy="419100"/>
                <wp:effectExtent l="0" t="0" r="19050" b="190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D54" w:rsidRPr="006D5D54" w:rsidRDefault="006D5D54" w:rsidP="006D5D54">
                            <w:pPr>
                              <w:pStyle w:val="StandardWeb"/>
                              <w:spacing w:before="0" w:beforeAutospacing="0" w:after="0" w:afterAutospacing="0"/>
                              <w:ind w:left="-142"/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E23EC1">
                              <w:rPr>
                                <w:rFonts w:ascii="Arial" w:eastAsia="Roboto Bold" w:hAnsi="Arial" w:cs="Arial"/>
                                <w:b/>
                                <w:kern w:val="24"/>
                                <w:sz w:val="32"/>
                                <w:szCs w:val="22"/>
                              </w:rPr>
                              <w:t>www.kern-liebers</w:t>
                            </w:r>
                            <w:r w:rsidR="009C7E0A">
                              <w:rPr>
                                <w:rFonts w:ascii="Arial" w:eastAsia="Roboto Bold" w:hAnsi="Arial" w:cs="Arial"/>
                                <w:b/>
                                <w:kern w:val="24"/>
                                <w:sz w:val="32"/>
                                <w:szCs w:val="22"/>
                              </w:rPr>
                              <w:t>-textile</w:t>
                            </w:r>
                            <w:r w:rsidRPr="00E23EC1">
                              <w:rPr>
                                <w:rFonts w:ascii="Arial" w:eastAsia="Roboto Bold" w:hAnsi="Arial" w:cs="Arial"/>
                                <w:b/>
                                <w:kern w:val="24"/>
                                <w:sz w:val="32"/>
                                <w:szCs w:val="22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61402" id="Textfeld 2" o:spid="_x0000_s1027" type="#_x0000_t202" style="position:absolute;left:0;text-align:left;margin-left:-51.75pt;margin-top:25.2pt;width:306pt;height:33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" strokecolor="white [3212]">
                <v:textbox>
                  <w:txbxContent>
                    <w:p w:rsidR="006D5D54" w:rsidRPr="006D5D54" w:rsidRDefault="006D5D54" w:rsidP="006D5D54">
                      <w:pPr>
                        <w:pStyle w:val="StandardWeb"/>
                        <w:spacing w:before="0" w:beforeAutospacing="0" w:after="0" w:afterAutospacing="0"/>
                        <w:ind w:left="-142"/>
                        <w:rPr>
                          <w:rFonts w:ascii="Arial" w:hAnsi="Arial" w:cs="Arial"/>
                          <w:b/>
                          <w:sz w:val="36"/>
                        </w:rPr>
                      </w:pPr>
                      <w:r w:rsidRPr="00E23EC1">
                        <w:rPr>
                          <w:rFonts w:ascii="Arial" w:eastAsia="Roboto Bold" w:hAnsi="Arial" w:cs="Arial"/>
                          <w:b/>
                          <w:kern w:val="24"/>
                          <w:sz w:val="32"/>
                          <w:szCs w:val="22"/>
                        </w:rPr>
                        <w:t>www.kern-liebers</w:t>
                      </w:r>
                      <w:r w:rsidR="009C7E0A">
                        <w:rPr>
                          <w:rFonts w:ascii="Arial" w:eastAsia="Roboto Bold" w:hAnsi="Arial" w:cs="Arial"/>
                          <w:b/>
                          <w:kern w:val="24"/>
                          <w:sz w:val="32"/>
                          <w:szCs w:val="22"/>
                        </w:rPr>
                        <w:t>-textile</w:t>
                      </w:r>
                      <w:r w:rsidRPr="00E23EC1">
                        <w:rPr>
                          <w:rFonts w:ascii="Arial" w:eastAsia="Roboto Bold" w:hAnsi="Arial" w:cs="Arial"/>
                          <w:b/>
                          <w:kern w:val="24"/>
                          <w:sz w:val="32"/>
                          <w:szCs w:val="2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B53E2" w:rsidSect="00D214A1">
      <w:pgSz w:w="11906" w:h="16838"/>
      <w:pgMar w:top="2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 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724D3"/>
    <w:multiLevelType w:val="hybridMultilevel"/>
    <w:tmpl w:val="C1940444"/>
    <w:lvl w:ilvl="0" w:tplc="137AB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AAD5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C5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7A67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9CD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8B7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86B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EC2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24D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433453F"/>
    <w:multiLevelType w:val="hybridMultilevel"/>
    <w:tmpl w:val="7826C306"/>
    <w:lvl w:ilvl="0" w:tplc="59AEE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EA9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EC83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1E1C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FC2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EE6C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68B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24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7CA4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B95E89"/>
    <w:multiLevelType w:val="hybridMultilevel"/>
    <w:tmpl w:val="F406533E"/>
    <w:lvl w:ilvl="0" w:tplc="FBD60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60D3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A1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C6F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0251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C58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BC1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0C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685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97C1323"/>
    <w:multiLevelType w:val="hybridMultilevel"/>
    <w:tmpl w:val="163A015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900FC9"/>
    <w:multiLevelType w:val="hybridMultilevel"/>
    <w:tmpl w:val="67E083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F14217A"/>
    <w:multiLevelType w:val="hybridMultilevel"/>
    <w:tmpl w:val="F6B4E6A4"/>
    <w:lvl w:ilvl="0" w:tplc="9D508F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589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F06A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ECB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4F4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2E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0A12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00F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A06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41C2973"/>
    <w:multiLevelType w:val="hybridMultilevel"/>
    <w:tmpl w:val="BF50FFDE"/>
    <w:lvl w:ilvl="0" w:tplc="6CD6C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B8A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2A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24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22FB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847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B6F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E1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202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FDE4201"/>
    <w:multiLevelType w:val="hybridMultilevel"/>
    <w:tmpl w:val="A0881B1A"/>
    <w:lvl w:ilvl="0" w:tplc="04070001">
      <w:start w:val="1"/>
      <w:numFmt w:val="bullet"/>
      <w:lvlText w:val=""/>
      <w:lvlJc w:val="left"/>
      <w:pPr>
        <w:ind w:left="32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4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</w:abstractNum>
  <w:abstractNum w:abstractNumId="8" w15:restartNumberingAfterBreak="0">
    <w:nsid w:val="1FF24625"/>
    <w:multiLevelType w:val="hybridMultilevel"/>
    <w:tmpl w:val="5A249716"/>
    <w:lvl w:ilvl="0" w:tplc="95B0F4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3240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C26A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729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4E2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C44E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CEB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DA3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E43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0D9258C"/>
    <w:multiLevelType w:val="hybridMultilevel"/>
    <w:tmpl w:val="3E0834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53424A"/>
    <w:multiLevelType w:val="hybridMultilevel"/>
    <w:tmpl w:val="8A4E667A"/>
    <w:lvl w:ilvl="0" w:tplc="CD5E06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18B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50E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008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8F2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ECF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386D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92AB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D08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9890845"/>
    <w:multiLevelType w:val="hybridMultilevel"/>
    <w:tmpl w:val="C9C64C8A"/>
    <w:lvl w:ilvl="0" w:tplc="D752FE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3A89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64D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2A7F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0805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628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D4F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705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5C29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8DF6428"/>
    <w:multiLevelType w:val="hybridMultilevel"/>
    <w:tmpl w:val="3C2CE4AE"/>
    <w:lvl w:ilvl="0" w:tplc="90743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688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064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BE2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AC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E8C6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EBB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E66E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AF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EEB4EA7"/>
    <w:multiLevelType w:val="multilevel"/>
    <w:tmpl w:val="6652C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7872C7"/>
    <w:multiLevelType w:val="hybridMultilevel"/>
    <w:tmpl w:val="39BA20BA"/>
    <w:lvl w:ilvl="0" w:tplc="F9D62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21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DA0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8D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7243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0C2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011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606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667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E7E57C7"/>
    <w:multiLevelType w:val="hybridMultilevel"/>
    <w:tmpl w:val="60CAC28A"/>
    <w:lvl w:ilvl="0" w:tplc="A4642A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E217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AA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44A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0A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36F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FA94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E040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CF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0532DFE"/>
    <w:multiLevelType w:val="hybridMultilevel"/>
    <w:tmpl w:val="34D08CBA"/>
    <w:lvl w:ilvl="0" w:tplc="61E27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701A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22A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7415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5A93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87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68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B2BA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D89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30C001B"/>
    <w:multiLevelType w:val="hybridMultilevel"/>
    <w:tmpl w:val="69102592"/>
    <w:lvl w:ilvl="0" w:tplc="C0E6C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74B2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26C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9493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787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4B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8CA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E6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4F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A5B7DE1"/>
    <w:multiLevelType w:val="hybridMultilevel"/>
    <w:tmpl w:val="0CE636E8"/>
    <w:lvl w:ilvl="0" w:tplc="D39A5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6EF4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A24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1C8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C4A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269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EDF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89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047B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6B8D4269"/>
    <w:multiLevelType w:val="hybridMultilevel"/>
    <w:tmpl w:val="D79E881E"/>
    <w:lvl w:ilvl="0" w:tplc="81921F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CC6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586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7EBC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C4A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3EE2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AA3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CE6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3419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B3105D"/>
    <w:multiLevelType w:val="hybridMultilevel"/>
    <w:tmpl w:val="ED80F08A"/>
    <w:lvl w:ilvl="0" w:tplc="7916E0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1E44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8252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B6E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49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7CE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0CF5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541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0EB4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0"/>
  </w:num>
  <w:num w:numId="3">
    <w:abstractNumId w:val="6"/>
  </w:num>
  <w:num w:numId="4">
    <w:abstractNumId w:val="4"/>
  </w:num>
  <w:num w:numId="5">
    <w:abstractNumId w:val="3"/>
  </w:num>
  <w:num w:numId="6">
    <w:abstractNumId w:val="9"/>
  </w:num>
  <w:num w:numId="7">
    <w:abstractNumId w:val="7"/>
  </w:num>
  <w:num w:numId="8">
    <w:abstractNumId w:val="14"/>
  </w:num>
  <w:num w:numId="9">
    <w:abstractNumId w:val="18"/>
  </w:num>
  <w:num w:numId="10">
    <w:abstractNumId w:val="0"/>
  </w:num>
  <w:num w:numId="11">
    <w:abstractNumId w:val="1"/>
  </w:num>
  <w:num w:numId="12">
    <w:abstractNumId w:val="8"/>
  </w:num>
  <w:num w:numId="13">
    <w:abstractNumId w:val="11"/>
  </w:num>
  <w:num w:numId="14">
    <w:abstractNumId w:val="19"/>
  </w:num>
  <w:num w:numId="15">
    <w:abstractNumId w:val="5"/>
  </w:num>
  <w:num w:numId="16">
    <w:abstractNumId w:val="12"/>
  </w:num>
  <w:num w:numId="17">
    <w:abstractNumId w:val="17"/>
  </w:num>
  <w:num w:numId="18">
    <w:abstractNumId w:val="15"/>
  </w:num>
  <w:num w:numId="19">
    <w:abstractNumId w:val="16"/>
  </w:num>
  <w:num w:numId="20">
    <w:abstractNumId w:val="2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60E"/>
    <w:rsid w:val="0002705E"/>
    <w:rsid w:val="00064694"/>
    <w:rsid w:val="000772D7"/>
    <w:rsid w:val="00081172"/>
    <w:rsid w:val="000934BA"/>
    <w:rsid w:val="000A05A0"/>
    <w:rsid w:val="0010388E"/>
    <w:rsid w:val="0012367E"/>
    <w:rsid w:val="001434B5"/>
    <w:rsid w:val="00170189"/>
    <w:rsid w:val="001A0AA7"/>
    <w:rsid w:val="001B7D0B"/>
    <w:rsid w:val="00210BA0"/>
    <w:rsid w:val="002219BA"/>
    <w:rsid w:val="00244307"/>
    <w:rsid w:val="002C56B6"/>
    <w:rsid w:val="00320F0C"/>
    <w:rsid w:val="00345FE3"/>
    <w:rsid w:val="00386954"/>
    <w:rsid w:val="003B06A6"/>
    <w:rsid w:val="004059B9"/>
    <w:rsid w:val="004407A4"/>
    <w:rsid w:val="00477BA1"/>
    <w:rsid w:val="004929E7"/>
    <w:rsid w:val="004C159B"/>
    <w:rsid w:val="004E00B5"/>
    <w:rsid w:val="00511AD4"/>
    <w:rsid w:val="00524210"/>
    <w:rsid w:val="00532510"/>
    <w:rsid w:val="00572ABE"/>
    <w:rsid w:val="005A036E"/>
    <w:rsid w:val="005B20A7"/>
    <w:rsid w:val="005C58CA"/>
    <w:rsid w:val="005E3C7C"/>
    <w:rsid w:val="00601818"/>
    <w:rsid w:val="00617A2A"/>
    <w:rsid w:val="00631335"/>
    <w:rsid w:val="00686ECA"/>
    <w:rsid w:val="006B53E2"/>
    <w:rsid w:val="006D1241"/>
    <w:rsid w:val="006D5D54"/>
    <w:rsid w:val="006F4DF9"/>
    <w:rsid w:val="0075693A"/>
    <w:rsid w:val="00786EF2"/>
    <w:rsid w:val="00793BBA"/>
    <w:rsid w:val="007C1C97"/>
    <w:rsid w:val="007E253E"/>
    <w:rsid w:val="007F7910"/>
    <w:rsid w:val="00842415"/>
    <w:rsid w:val="0087169E"/>
    <w:rsid w:val="00881A07"/>
    <w:rsid w:val="008A2807"/>
    <w:rsid w:val="008D2288"/>
    <w:rsid w:val="008D31D0"/>
    <w:rsid w:val="008D681C"/>
    <w:rsid w:val="008F360E"/>
    <w:rsid w:val="0093590E"/>
    <w:rsid w:val="009455CE"/>
    <w:rsid w:val="00982958"/>
    <w:rsid w:val="00997CB9"/>
    <w:rsid w:val="009C7E0A"/>
    <w:rsid w:val="009E47A1"/>
    <w:rsid w:val="00A23B22"/>
    <w:rsid w:val="00A26BF7"/>
    <w:rsid w:val="00A47ADD"/>
    <w:rsid w:val="00A51681"/>
    <w:rsid w:val="00A75734"/>
    <w:rsid w:val="00A847E2"/>
    <w:rsid w:val="00AD7D1C"/>
    <w:rsid w:val="00AE2DEE"/>
    <w:rsid w:val="00B00C18"/>
    <w:rsid w:val="00B22EF5"/>
    <w:rsid w:val="00B364A1"/>
    <w:rsid w:val="00BF6418"/>
    <w:rsid w:val="00C278F9"/>
    <w:rsid w:val="00C3434F"/>
    <w:rsid w:val="00C43A5D"/>
    <w:rsid w:val="00C847D2"/>
    <w:rsid w:val="00CD7DF5"/>
    <w:rsid w:val="00D1792F"/>
    <w:rsid w:val="00D214A1"/>
    <w:rsid w:val="00D22747"/>
    <w:rsid w:val="00D463A0"/>
    <w:rsid w:val="00D466E4"/>
    <w:rsid w:val="00D55471"/>
    <w:rsid w:val="00D8027F"/>
    <w:rsid w:val="00D96F67"/>
    <w:rsid w:val="00DD08B7"/>
    <w:rsid w:val="00E03A78"/>
    <w:rsid w:val="00E23733"/>
    <w:rsid w:val="00E23EC1"/>
    <w:rsid w:val="00E27158"/>
    <w:rsid w:val="00E50606"/>
    <w:rsid w:val="00E75C23"/>
    <w:rsid w:val="00EB2B5D"/>
    <w:rsid w:val="00ED238F"/>
    <w:rsid w:val="00F06811"/>
    <w:rsid w:val="00F86867"/>
    <w:rsid w:val="00FA0BF7"/>
    <w:rsid w:val="00FB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472A38-6E6D-4AEF-9978-4262992F2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8027F"/>
    <w:pPr>
      <w:spacing w:after="200" w:line="276" w:lineRule="auto"/>
    </w:pPr>
    <w:rPr>
      <w:rFonts w:ascii="Arial" w:hAnsi="Arial"/>
      <w:sz w:val="24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8027F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8027F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027F"/>
    <w:rPr>
      <w:rFonts w:ascii="Arial" w:eastAsiaTheme="majorEastAsia" w:hAnsi="Arial" w:cstheme="majorBidi"/>
      <w:b/>
      <w:bCs/>
      <w:kern w:val="32"/>
      <w:sz w:val="32"/>
      <w:szCs w:val="32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8027F"/>
    <w:rPr>
      <w:rFonts w:ascii="Arial" w:eastAsiaTheme="majorEastAsia" w:hAnsi="Arial" w:cstheme="majorBidi"/>
      <w:b/>
      <w:bCs/>
      <w:i/>
      <w:iCs/>
      <w:sz w:val="28"/>
      <w:szCs w:val="28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D8027F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D8027F"/>
    <w:rPr>
      <w:rFonts w:ascii="Arial" w:eastAsiaTheme="majorEastAsia" w:hAnsi="Arial" w:cstheme="majorBidi"/>
      <w:b/>
      <w:bCs/>
      <w:kern w:val="28"/>
      <w:sz w:val="32"/>
      <w:szCs w:val="32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8027F"/>
    <w:pPr>
      <w:spacing w:after="60"/>
      <w:jc w:val="center"/>
      <w:outlineLvl w:val="1"/>
    </w:pPr>
    <w:rPr>
      <w:rFonts w:eastAsiaTheme="majorEastAsia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8027F"/>
    <w:rPr>
      <w:rFonts w:ascii="Arial" w:eastAsiaTheme="majorEastAsia" w:hAnsi="Arial" w:cstheme="majorBidi"/>
      <w:sz w:val="24"/>
      <w:szCs w:val="24"/>
      <w:lang w:eastAsia="en-US"/>
    </w:rPr>
  </w:style>
  <w:style w:type="paragraph" w:styleId="StandardWeb">
    <w:name w:val="Normal (Web)"/>
    <w:basedOn w:val="Standard"/>
    <w:uiPriority w:val="99"/>
    <w:unhideWhenUsed/>
    <w:rsid w:val="008F360E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F360E"/>
    <w:pPr>
      <w:spacing w:after="0" w:line="240" w:lineRule="auto"/>
      <w:ind w:left="720"/>
      <w:contextualSpacing/>
    </w:pPr>
    <w:rPr>
      <w:rFonts w:ascii="Times New Roman" w:eastAsiaTheme="minorEastAsia" w:hAnsi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0A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0AA7"/>
    <w:rPr>
      <w:rFonts w:ascii="Segoe UI" w:hAnsi="Segoe UI" w:cs="Segoe UI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F06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D5D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9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8466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172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8082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8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2539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999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331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15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0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388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18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29061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0790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31544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4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31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22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5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32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6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3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575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87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8077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0496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19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2482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22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911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506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455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8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4410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personalabteilung@saxonia-textile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45BAA-0D58-4B42-8A50-308266AB9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81556E4F.dotm</Template>
  <TotalTime>0</TotalTime>
  <Pages>1</Pages>
  <Words>218</Words>
  <Characters>1378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Hugo Kern &amp; Liebers GmbH &amp; Co. KG</Company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Azubi PW1</dc:creator>
  <cp:keywords/>
  <dc:description/>
  <cp:lastModifiedBy>Schulz, Ralf</cp:lastModifiedBy>
  <cp:revision>16</cp:revision>
  <cp:lastPrinted>2017-11-14T13:32:00Z</cp:lastPrinted>
  <dcterms:created xsi:type="dcterms:W3CDTF">2017-11-14T11:46:00Z</dcterms:created>
  <dcterms:modified xsi:type="dcterms:W3CDTF">2017-12-08T12:06:00Z</dcterms:modified>
</cp:coreProperties>
</file>